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D9450" w14:textId="77777777" w:rsidR="00001C90" w:rsidRDefault="00001C90" w:rsidP="00E12442">
      <w:pPr>
        <w:bidi/>
        <w:spacing w:after="0"/>
        <w:rPr>
          <w:rFonts w:cs="AL-Mohanad"/>
          <w:sz w:val="24"/>
          <w:szCs w:val="24"/>
          <w:lang w:bidi="ar-MA"/>
        </w:rPr>
      </w:pPr>
    </w:p>
    <w:p w14:paraId="22BF7C55" w14:textId="77777777" w:rsidR="002A254B" w:rsidRPr="002A254B" w:rsidRDefault="002A254B" w:rsidP="002A254B">
      <w:pPr>
        <w:bidi/>
        <w:rPr>
          <w:rFonts w:ascii="Arial" w:hAnsi="Arial" w:cs="AL-Mohanad"/>
          <w:sz w:val="36"/>
          <w:szCs w:val="36"/>
          <w:rtl/>
          <w:lang w:bidi="ar-MA"/>
        </w:rPr>
      </w:pPr>
    </w:p>
    <w:p w14:paraId="2711965B" w14:textId="77777777" w:rsidR="002A254B" w:rsidRPr="00934DB0" w:rsidRDefault="002A254B" w:rsidP="002A254B">
      <w:pPr>
        <w:bidi/>
        <w:spacing w:after="0"/>
        <w:jc w:val="center"/>
        <w:rPr>
          <w:rFonts w:ascii="Arial" w:hAnsi="Arial" w:cs="MCS Erwah S_I normal."/>
          <w:sz w:val="56"/>
          <w:szCs w:val="56"/>
          <w:u w:val="single"/>
          <w:rtl/>
          <w:lang w:bidi="ar-MA"/>
        </w:rPr>
      </w:pPr>
      <w:r w:rsidRPr="00934DB0">
        <w:rPr>
          <w:rFonts w:ascii="Arial" w:hAnsi="Arial" w:cs="MCS Erwah S_I normal." w:hint="cs"/>
          <w:sz w:val="56"/>
          <w:szCs w:val="56"/>
          <w:u w:val="single"/>
          <w:rtl/>
          <w:lang w:bidi="ar-MA"/>
        </w:rPr>
        <w:t>لجنة اليقظة</w:t>
      </w:r>
    </w:p>
    <w:p w14:paraId="68C1F3DA" w14:textId="77777777" w:rsidR="002A254B" w:rsidRPr="002A254B" w:rsidRDefault="002A254B" w:rsidP="002A254B">
      <w:pPr>
        <w:bidi/>
        <w:spacing w:after="0"/>
        <w:jc w:val="center"/>
        <w:rPr>
          <w:rFonts w:ascii="Arial" w:hAnsi="Arial" w:cs="AL-Mohanad"/>
          <w:sz w:val="28"/>
          <w:szCs w:val="28"/>
          <w:rtl/>
          <w:lang w:bidi="ar-MA"/>
        </w:rPr>
      </w:pPr>
    </w:p>
    <w:p w14:paraId="73B4E761" w14:textId="77777777" w:rsidR="002A254B" w:rsidRPr="002A254B" w:rsidRDefault="002A254B" w:rsidP="002A254B">
      <w:pPr>
        <w:bidi/>
        <w:spacing w:after="0"/>
        <w:jc w:val="center"/>
        <w:rPr>
          <w:rFonts w:ascii="Arial" w:hAnsi="Arial" w:cs="AL-Mohanad"/>
          <w:sz w:val="28"/>
          <w:szCs w:val="28"/>
          <w:rtl/>
          <w:lang w:bidi="ar-MA"/>
        </w:rPr>
      </w:pPr>
    </w:p>
    <w:tbl>
      <w:tblPr>
        <w:tblStyle w:val="Grilledutableau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472"/>
        <w:gridCol w:w="4317"/>
      </w:tblGrid>
      <w:tr w:rsidR="002A254B" w:rsidRPr="002A254B" w14:paraId="235879BC" w14:textId="77777777" w:rsidTr="00934DB0">
        <w:trPr>
          <w:trHeight w:val="917"/>
          <w:jc w:val="center"/>
        </w:trPr>
        <w:tc>
          <w:tcPr>
            <w:tcW w:w="4472" w:type="dxa"/>
          </w:tcPr>
          <w:p w14:paraId="7E1D77BC" w14:textId="77777777" w:rsidR="002A254B" w:rsidRPr="00934DB0" w:rsidRDefault="002A254B" w:rsidP="002A254B">
            <w:pPr>
              <w:bidi/>
              <w:jc w:val="center"/>
              <w:rPr>
                <w:rFonts w:ascii="Aljazeera" w:hAnsi="Aljazeera" w:cs="Aljazeera"/>
                <w:b/>
                <w:bCs/>
                <w:sz w:val="48"/>
                <w:szCs w:val="48"/>
                <w:rtl/>
                <w:lang w:bidi="ar-MA"/>
              </w:rPr>
            </w:pPr>
            <w:proofErr w:type="spellStart"/>
            <w:r w:rsidRPr="00934DB0">
              <w:rPr>
                <w:rFonts w:ascii="Aljazeera" w:hAnsi="Aljazeera" w:cs="Aljazeera"/>
                <w:b/>
                <w:bCs/>
                <w:sz w:val="48"/>
                <w:szCs w:val="48"/>
                <w:rtl/>
                <w:lang w:bidi="ar-MA"/>
              </w:rPr>
              <w:t>الإسم</w:t>
            </w:r>
            <w:proofErr w:type="spellEnd"/>
            <w:r w:rsidRPr="00934DB0">
              <w:rPr>
                <w:rFonts w:ascii="Aljazeera" w:hAnsi="Aljazeera" w:cs="Aljazeera"/>
                <w:b/>
                <w:bCs/>
                <w:sz w:val="48"/>
                <w:szCs w:val="48"/>
                <w:rtl/>
                <w:lang w:bidi="ar-MA"/>
              </w:rPr>
              <w:t xml:space="preserve"> و النسب</w:t>
            </w:r>
          </w:p>
        </w:tc>
        <w:tc>
          <w:tcPr>
            <w:tcW w:w="4317" w:type="dxa"/>
          </w:tcPr>
          <w:p w14:paraId="4B875F1B" w14:textId="77777777" w:rsidR="002A254B" w:rsidRPr="00934DB0" w:rsidRDefault="002A254B" w:rsidP="002A254B">
            <w:pPr>
              <w:bidi/>
              <w:jc w:val="center"/>
              <w:rPr>
                <w:rFonts w:ascii="Aljazeera" w:hAnsi="Aljazeera" w:cs="Aljazeera"/>
                <w:b/>
                <w:bCs/>
                <w:sz w:val="48"/>
                <w:szCs w:val="48"/>
                <w:rtl/>
                <w:lang w:bidi="ar-MA"/>
              </w:rPr>
            </w:pPr>
            <w:r w:rsidRPr="00934DB0">
              <w:rPr>
                <w:rFonts w:ascii="Aljazeera" w:hAnsi="Aljazeera" w:cs="Aljazeera"/>
                <w:b/>
                <w:bCs/>
                <w:sz w:val="48"/>
                <w:szCs w:val="48"/>
                <w:rtl/>
                <w:lang w:bidi="ar-MA"/>
              </w:rPr>
              <w:t>المهمة</w:t>
            </w:r>
          </w:p>
        </w:tc>
      </w:tr>
      <w:tr w:rsidR="002A254B" w:rsidRPr="002A254B" w14:paraId="11726514" w14:textId="77777777" w:rsidTr="00934DB0">
        <w:trPr>
          <w:trHeight w:val="872"/>
          <w:jc w:val="center"/>
        </w:trPr>
        <w:tc>
          <w:tcPr>
            <w:tcW w:w="4472" w:type="dxa"/>
          </w:tcPr>
          <w:p w14:paraId="1442DC7E" w14:textId="7FF106C1" w:rsidR="002A254B" w:rsidRPr="00934DB0" w:rsidRDefault="002A254B" w:rsidP="002A254B">
            <w:pPr>
              <w:bidi/>
              <w:jc w:val="center"/>
              <w:rPr>
                <w:rFonts w:ascii="Arial" w:hAnsi="Arial" w:cs="arabswell_1"/>
                <w:sz w:val="48"/>
                <w:szCs w:val="48"/>
                <w:rtl/>
                <w:lang w:bidi="ar-MA"/>
              </w:rPr>
            </w:pPr>
          </w:p>
        </w:tc>
        <w:tc>
          <w:tcPr>
            <w:tcW w:w="4317" w:type="dxa"/>
          </w:tcPr>
          <w:p w14:paraId="64119447" w14:textId="77777777" w:rsidR="002A254B" w:rsidRPr="00934DB0" w:rsidRDefault="002A254B" w:rsidP="002A254B">
            <w:pPr>
              <w:bidi/>
              <w:jc w:val="center"/>
              <w:rPr>
                <w:rFonts w:ascii="Arial" w:hAnsi="Arial" w:cs="arabswell_1"/>
                <w:sz w:val="48"/>
                <w:szCs w:val="48"/>
                <w:rtl/>
                <w:lang w:bidi="ar-MA"/>
              </w:rPr>
            </w:pPr>
            <w:r w:rsidRPr="00934DB0">
              <w:rPr>
                <w:rFonts w:ascii="Arial" w:hAnsi="Arial" w:cs="arabswell_1" w:hint="cs"/>
                <w:sz w:val="48"/>
                <w:szCs w:val="48"/>
                <w:rtl/>
                <w:lang w:bidi="ar-MA"/>
              </w:rPr>
              <w:t>رئيس المؤسسة</w:t>
            </w:r>
          </w:p>
        </w:tc>
      </w:tr>
      <w:tr w:rsidR="002A254B" w:rsidRPr="002A254B" w14:paraId="393543D3" w14:textId="77777777" w:rsidTr="00934DB0">
        <w:trPr>
          <w:trHeight w:val="872"/>
          <w:jc w:val="center"/>
        </w:trPr>
        <w:tc>
          <w:tcPr>
            <w:tcW w:w="4472" w:type="dxa"/>
          </w:tcPr>
          <w:p w14:paraId="6C9C585A" w14:textId="5C9D19B7" w:rsidR="002A254B" w:rsidRPr="00934DB0" w:rsidRDefault="002A254B" w:rsidP="002A254B">
            <w:pPr>
              <w:bidi/>
              <w:jc w:val="center"/>
              <w:rPr>
                <w:rFonts w:ascii="Arial" w:hAnsi="Arial" w:cs="arabswell_1"/>
                <w:sz w:val="48"/>
                <w:szCs w:val="48"/>
                <w:rtl/>
                <w:lang w:bidi="ar-MA"/>
              </w:rPr>
            </w:pPr>
          </w:p>
        </w:tc>
        <w:tc>
          <w:tcPr>
            <w:tcW w:w="4317" w:type="dxa"/>
          </w:tcPr>
          <w:p w14:paraId="44F6555A" w14:textId="77777777" w:rsidR="002A254B" w:rsidRPr="00934DB0" w:rsidRDefault="002A254B" w:rsidP="002A254B">
            <w:pPr>
              <w:bidi/>
              <w:jc w:val="center"/>
              <w:rPr>
                <w:rFonts w:ascii="Arial" w:hAnsi="Arial" w:cs="arabswell_1"/>
                <w:sz w:val="48"/>
                <w:szCs w:val="48"/>
                <w:rtl/>
                <w:lang w:bidi="ar-MA"/>
              </w:rPr>
            </w:pPr>
            <w:r w:rsidRPr="00934DB0">
              <w:rPr>
                <w:rFonts w:ascii="Arial" w:hAnsi="Arial" w:cs="arabswell_1" w:hint="cs"/>
                <w:sz w:val="48"/>
                <w:szCs w:val="48"/>
                <w:rtl/>
                <w:lang w:bidi="ar-MA"/>
              </w:rPr>
              <w:t>حارس عام للخارجية</w:t>
            </w:r>
          </w:p>
        </w:tc>
      </w:tr>
      <w:tr w:rsidR="002A254B" w:rsidRPr="002A254B" w14:paraId="5668BA87" w14:textId="77777777" w:rsidTr="00934DB0">
        <w:trPr>
          <w:trHeight w:val="872"/>
          <w:jc w:val="center"/>
        </w:trPr>
        <w:tc>
          <w:tcPr>
            <w:tcW w:w="4472" w:type="dxa"/>
          </w:tcPr>
          <w:p w14:paraId="4B77BF3B" w14:textId="11F06836" w:rsidR="002A254B" w:rsidRPr="00934DB0" w:rsidRDefault="002A254B" w:rsidP="002A254B">
            <w:pPr>
              <w:bidi/>
              <w:jc w:val="center"/>
              <w:rPr>
                <w:rFonts w:ascii="Arial" w:hAnsi="Arial" w:cs="arabswell_1"/>
                <w:sz w:val="48"/>
                <w:szCs w:val="48"/>
                <w:rtl/>
                <w:lang w:bidi="ar-MA"/>
              </w:rPr>
            </w:pPr>
          </w:p>
        </w:tc>
        <w:tc>
          <w:tcPr>
            <w:tcW w:w="4317" w:type="dxa"/>
          </w:tcPr>
          <w:p w14:paraId="4BF02282" w14:textId="77777777" w:rsidR="002A254B" w:rsidRPr="00934DB0" w:rsidRDefault="002A254B" w:rsidP="002A254B">
            <w:pPr>
              <w:jc w:val="center"/>
              <w:rPr>
                <w:rFonts w:cs="arabswell_1"/>
                <w:sz w:val="52"/>
                <w:szCs w:val="52"/>
              </w:rPr>
            </w:pPr>
            <w:r w:rsidRPr="00934DB0">
              <w:rPr>
                <w:rFonts w:cs="arabswell_1" w:hint="cs"/>
                <w:sz w:val="52"/>
                <w:szCs w:val="52"/>
                <w:rtl/>
              </w:rPr>
              <w:t>التدريس</w:t>
            </w:r>
          </w:p>
        </w:tc>
      </w:tr>
      <w:tr w:rsidR="002A254B" w:rsidRPr="002A254B" w14:paraId="5E9CDDF4" w14:textId="77777777" w:rsidTr="00934DB0">
        <w:trPr>
          <w:trHeight w:val="872"/>
          <w:jc w:val="center"/>
        </w:trPr>
        <w:tc>
          <w:tcPr>
            <w:tcW w:w="4472" w:type="dxa"/>
          </w:tcPr>
          <w:p w14:paraId="0AC8BD10" w14:textId="4EDA9437" w:rsidR="002A254B" w:rsidRPr="00934DB0" w:rsidRDefault="002A254B" w:rsidP="002A254B">
            <w:pPr>
              <w:bidi/>
              <w:jc w:val="center"/>
              <w:rPr>
                <w:rFonts w:ascii="Arial" w:hAnsi="Arial" w:cs="arabswell_1"/>
                <w:sz w:val="48"/>
                <w:szCs w:val="48"/>
                <w:rtl/>
                <w:lang w:bidi="ar-MA"/>
              </w:rPr>
            </w:pPr>
          </w:p>
        </w:tc>
        <w:tc>
          <w:tcPr>
            <w:tcW w:w="4317" w:type="dxa"/>
          </w:tcPr>
          <w:p w14:paraId="5209D77E" w14:textId="77777777" w:rsidR="002A254B" w:rsidRPr="00934DB0" w:rsidRDefault="002A254B" w:rsidP="002A254B">
            <w:pPr>
              <w:jc w:val="center"/>
              <w:rPr>
                <w:rFonts w:cs="arabswell_1"/>
                <w:sz w:val="52"/>
                <w:szCs w:val="52"/>
              </w:rPr>
            </w:pPr>
            <w:r w:rsidRPr="00934DB0">
              <w:rPr>
                <w:rFonts w:cs="arabswell_1" w:hint="cs"/>
                <w:sz w:val="52"/>
                <w:szCs w:val="52"/>
                <w:rtl/>
              </w:rPr>
              <w:t>التدريس</w:t>
            </w:r>
          </w:p>
        </w:tc>
      </w:tr>
      <w:tr w:rsidR="002A254B" w:rsidRPr="002A254B" w14:paraId="3985C88A" w14:textId="77777777" w:rsidTr="00934DB0">
        <w:trPr>
          <w:trHeight w:val="917"/>
          <w:jc w:val="center"/>
        </w:trPr>
        <w:tc>
          <w:tcPr>
            <w:tcW w:w="4472" w:type="dxa"/>
          </w:tcPr>
          <w:p w14:paraId="42FBCA09" w14:textId="3274EF74" w:rsidR="002A254B" w:rsidRPr="00934DB0" w:rsidRDefault="002A254B" w:rsidP="002A254B">
            <w:pPr>
              <w:bidi/>
              <w:jc w:val="center"/>
              <w:rPr>
                <w:rFonts w:ascii="Arial" w:hAnsi="Arial" w:cs="arabswell_1"/>
                <w:sz w:val="48"/>
                <w:szCs w:val="48"/>
                <w:rtl/>
                <w:lang w:bidi="ar-MA"/>
              </w:rPr>
            </w:pPr>
          </w:p>
        </w:tc>
        <w:tc>
          <w:tcPr>
            <w:tcW w:w="4317" w:type="dxa"/>
          </w:tcPr>
          <w:p w14:paraId="5082806D" w14:textId="77777777" w:rsidR="002A254B" w:rsidRPr="00934DB0" w:rsidRDefault="002A254B" w:rsidP="002A254B">
            <w:pPr>
              <w:jc w:val="center"/>
              <w:rPr>
                <w:rFonts w:cs="arabswell_1"/>
                <w:sz w:val="52"/>
                <w:szCs w:val="52"/>
              </w:rPr>
            </w:pPr>
            <w:r w:rsidRPr="00934DB0">
              <w:rPr>
                <w:rFonts w:cs="arabswell_1" w:hint="cs"/>
                <w:sz w:val="52"/>
                <w:szCs w:val="52"/>
                <w:rtl/>
              </w:rPr>
              <w:t>التدريس</w:t>
            </w:r>
          </w:p>
        </w:tc>
      </w:tr>
    </w:tbl>
    <w:p w14:paraId="5C6B2209" w14:textId="77777777" w:rsidR="00001C90" w:rsidRPr="00E02318" w:rsidRDefault="00001C90" w:rsidP="00001C90">
      <w:pPr>
        <w:bidi/>
        <w:rPr>
          <w:rFonts w:cs="AL-Mohanad"/>
          <w:sz w:val="24"/>
          <w:szCs w:val="24"/>
          <w:lang w:bidi="ar-MA"/>
        </w:rPr>
      </w:pPr>
    </w:p>
    <w:sectPr w:rsidR="00001C90" w:rsidRPr="00E02318" w:rsidSect="00934DB0">
      <w:headerReference w:type="default" r:id="rId7"/>
      <w:pgSz w:w="11906" w:h="16838"/>
      <w:pgMar w:top="567" w:right="851" w:bottom="567" w:left="567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8C7E7" w14:textId="77777777" w:rsidR="005D0F2D" w:rsidRDefault="005D0F2D" w:rsidP="009F232B">
      <w:pPr>
        <w:spacing w:after="0" w:line="240" w:lineRule="auto"/>
      </w:pPr>
      <w:r>
        <w:separator/>
      </w:r>
    </w:p>
  </w:endnote>
  <w:endnote w:type="continuationSeparator" w:id="0">
    <w:p w14:paraId="29CC8CC4" w14:textId="77777777" w:rsidR="005D0F2D" w:rsidRDefault="005D0F2D" w:rsidP="009F2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MCS Erwah S_I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Aljazeera">
    <w:altName w:val="Arial"/>
    <w:charset w:val="00"/>
    <w:family w:val="auto"/>
    <w:pitch w:val="variable"/>
    <w:sig w:usb0="00002003" w:usb1="00000000" w:usb2="00000000" w:usb3="00000000" w:csb0="00000041" w:csb1="00000000"/>
  </w:font>
  <w:font w:name="arabswell_1">
    <w:altName w:val="Arial"/>
    <w:charset w:val="B2"/>
    <w:family w:val="auto"/>
    <w:pitch w:val="variable"/>
    <w:sig w:usb0="00002001" w:usb1="00000000" w:usb2="00000000" w:usb3="00000000" w:csb0="0000004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6FD7C" w14:textId="77777777" w:rsidR="005D0F2D" w:rsidRDefault="005D0F2D" w:rsidP="009F232B">
      <w:pPr>
        <w:spacing w:after="0" w:line="240" w:lineRule="auto"/>
      </w:pPr>
      <w:r>
        <w:separator/>
      </w:r>
    </w:p>
  </w:footnote>
  <w:footnote w:type="continuationSeparator" w:id="0">
    <w:p w14:paraId="782B9EC5" w14:textId="77777777" w:rsidR="005D0F2D" w:rsidRDefault="005D0F2D" w:rsidP="009F2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CA7D4" w14:textId="77777777" w:rsidR="009F232B" w:rsidRDefault="009F232B">
    <w:pPr>
      <w:pStyle w:val="En-tte"/>
    </w:pPr>
  </w:p>
  <w:tbl>
    <w:tblPr>
      <w:tblStyle w:val="Grilledutableau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016"/>
      <w:gridCol w:w="1794"/>
      <w:gridCol w:w="3631"/>
    </w:tblGrid>
    <w:tr w:rsidR="00934DB0" w:rsidRPr="009B6462" w14:paraId="466AFD54" w14:textId="77777777" w:rsidTr="00CA5DFC">
      <w:trPr>
        <w:trHeight w:val="1144"/>
        <w:jc w:val="center"/>
      </w:trPr>
      <w:tc>
        <w:tcPr>
          <w:tcW w:w="4016" w:type="dxa"/>
          <w:vAlign w:val="bottom"/>
        </w:tcPr>
        <w:p w14:paraId="34AF1854" w14:textId="77777777" w:rsidR="00934DB0" w:rsidRPr="009B6462" w:rsidRDefault="00934DB0" w:rsidP="00CA5DFC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ⵜⴰⴳⵍⴷⵉⵜ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ⵏ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ⵍⵎⵖⵔⵉⴱ</w:t>
          </w:r>
        </w:p>
        <w:p w14:paraId="3C451DB8" w14:textId="77777777" w:rsidR="00934DB0" w:rsidRPr="009B6462" w:rsidRDefault="00934DB0" w:rsidP="00CA5DFC">
          <w:pPr>
            <w:jc w:val="center"/>
            <w:rPr>
              <w:rFonts w:ascii="Arial" w:eastAsia="Batang" w:hAnsi="Arial" w:cs="arabswell_1"/>
              <w:b/>
              <w:bCs/>
              <w:sz w:val="20"/>
              <w:szCs w:val="20"/>
              <w:rtl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ⵜⴰⵎⴰⵡⴰⵙⵜ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ⵏ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ⵓⵙⴳⵎⵉ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ⴰⵏⴰⵎⵓⵔ</w:t>
          </w:r>
        </w:p>
        <w:p w14:paraId="4291E619" w14:textId="77777777" w:rsidR="00934DB0" w:rsidRPr="009B6462" w:rsidRDefault="00934DB0" w:rsidP="00CA5DFC">
          <w:pPr>
            <w:jc w:val="center"/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</w:pP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ⴷ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ⵓⵙⵉⵍⵖ</w:t>
          </w:r>
          <w:r w:rsidRPr="009B6462">
            <w:rPr>
              <w:rFonts w:ascii="Arial" w:eastAsia="Batang" w:hAnsi="Arial" w:cs="arabswell_1"/>
              <w:b/>
              <w:bCs/>
              <w:sz w:val="20"/>
              <w:szCs w:val="20"/>
              <w:lang w:val="af-ZA"/>
            </w:rPr>
            <w:t xml:space="preserve"> </w:t>
          </w:r>
          <w:r w:rsidRPr="009B6462">
            <w:rPr>
              <w:rFonts w:ascii="Ebrima" w:eastAsia="Batang" w:hAnsi="Ebrima" w:cs="arabswell_1"/>
              <w:b/>
              <w:bCs/>
              <w:sz w:val="20"/>
              <w:szCs w:val="20"/>
              <w:lang w:val="af-ZA"/>
            </w:rPr>
            <w:t>ⴰⵥⵥⵓⵍⴰⵏ</w:t>
          </w:r>
        </w:p>
        <w:p w14:paraId="72352725" w14:textId="77777777" w:rsidR="00934DB0" w:rsidRPr="009B6462" w:rsidRDefault="00934DB0" w:rsidP="00CA5DFC">
          <w:pPr>
            <w:jc w:val="center"/>
            <w:rPr>
              <w:rFonts w:ascii="Arial" w:eastAsia="Batang" w:hAnsi="Arial" w:cs="arabswell_1"/>
              <w:b/>
              <w:bCs/>
              <w:lang w:val="af-ZA"/>
            </w:rPr>
          </w:pP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  <w:lang w:val="fr-MA"/>
            </w:rPr>
            <w:t>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  <w:lang w:val="fr-MA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  <w:lang w:val="fr-MA"/>
            </w:rPr>
            <w:t>ⵓⵙⵍⵎⴷ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  <w:lang w:val="fr-MA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  <w:lang w:val="fr-MA"/>
            </w:rPr>
            <w:t>ⴰⵏⴰⴼⵍⵍⴰ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  <w:lang w:val="fr-MA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  <w:lang w:val="fr-MA"/>
            </w:rPr>
            <w:t>ⴷ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  <w:lang w:val="fr-MA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  <w:lang w:val="fr-MA"/>
            </w:rPr>
            <w:t>ⵓⵔⵣⵣⵓ</w:t>
          </w:r>
          <w:r w:rsidRPr="009B6462">
            <w:rPr>
              <w:rFonts w:ascii="Arial" w:eastAsia="Calibri" w:hAnsi="Arial" w:cs="arabswell_1"/>
              <w:b/>
              <w:bCs/>
              <w:sz w:val="20"/>
              <w:szCs w:val="20"/>
              <w:lang w:val="fr-MA"/>
            </w:rPr>
            <w:t xml:space="preserve"> </w:t>
          </w:r>
          <w:r w:rsidRPr="009B6462">
            <w:rPr>
              <w:rFonts w:ascii="Ebrima" w:eastAsia="Calibri" w:hAnsi="Ebrima" w:cs="arabswell_1"/>
              <w:b/>
              <w:bCs/>
              <w:sz w:val="20"/>
              <w:szCs w:val="20"/>
              <w:lang w:val="fr-MA"/>
            </w:rPr>
            <w:t>ⴰⵎⴰⵙⵙⴰⵏ</w:t>
          </w:r>
        </w:p>
      </w:tc>
      <w:tc>
        <w:tcPr>
          <w:tcW w:w="1794" w:type="dxa"/>
        </w:tcPr>
        <w:p w14:paraId="7C2B9D04" w14:textId="77777777" w:rsidR="00934DB0" w:rsidRPr="009B6462" w:rsidRDefault="00934DB0" w:rsidP="00CA5DFC">
          <w:pPr>
            <w:jc w:val="center"/>
            <w:rPr>
              <w:rFonts w:ascii="Arial" w:eastAsia="Calibri" w:hAnsi="Arial" w:cs="arabswell_1"/>
              <w:b/>
              <w:bCs/>
              <w:rtl/>
              <w:lang w:val="fr-MA" w:bidi="ar-MA"/>
            </w:rPr>
          </w:pPr>
          <w:r w:rsidRPr="009B6462">
            <w:rPr>
              <w:rFonts w:ascii="Arial" w:eastAsia="Calibri" w:hAnsi="Arial" w:cs="arabswell_1"/>
              <w:b/>
              <w:bCs/>
              <w:noProof/>
              <w:lang w:val="fr-MA"/>
            </w:rPr>
            <w:drawing>
              <wp:inline distT="0" distB="0" distL="0" distR="0" wp14:anchorId="182F4CF9" wp14:editId="69A8A7A6">
                <wp:extent cx="787640" cy="857631"/>
                <wp:effectExtent l="0" t="0" r="0" b="0"/>
                <wp:docPr id="2" name="صورة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184" cy="939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31" w:type="dxa"/>
          <w:vAlign w:val="bottom"/>
        </w:tcPr>
        <w:p w14:paraId="303395EB" w14:textId="77777777" w:rsidR="00934DB0" w:rsidRPr="009B6462" w:rsidRDefault="00934DB0" w:rsidP="00CA5DFC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rtl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المملكة المغربية</w:t>
          </w:r>
        </w:p>
        <w:p w14:paraId="460B2EC3" w14:textId="77777777" w:rsidR="00934DB0" w:rsidRPr="009B6462" w:rsidRDefault="00934DB0" w:rsidP="00CA5DFC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وزارة التربية الوطنية</w:t>
          </w:r>
        </w:p>
        <w:p w14:paraId="360DD93D" w14:textId="77777777" w:rsidR="00934DB0" w:rsidRPr="009B6462" w:rsidRDefault="00934DB0" w:rsidP="00CA5DFC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والتكوين المهني</w:t>
          </w:r>
        </w:p>
        <w:p w14:paraId="4C53D04D" w14:textId="77777777" w:rsidR="00934DB0" w:rsidRPr="009B6462" w:rsidRDefault="00934DB0" w:rsidP="00CA5DFC">
          <w:pPr>
            <w:bidi/>
            <w:spacing w:line="168" w:lineRule="auto"/>
            <w:jc w:val="center"/>
            <w:rPr>
              <w:rFonts w:ascii="Arial" w:eastAsia="Calibri" w:hAnsi="Arial" w:cs="arabswell_1"/>
              <w:b/>
              <w:bCs/>
              <w:lang w:val="en-US" w:eastAsia="ar-SA"/>
            </w:rPr>
          </w:pPr>
          <w:r w:rsidRPr="009B6462">
            <w:rPr>
              <w:rFonts w:ascii="Arial" w:eastAsia="Calibri" w:hAnsi="Arial" w:cs="arabswell_1" w:hint="cs"/>
              <w:b/>
              <w:bCs/>
              <w:rtl/>
              <w:lang w:val="fr-MA" w:eastAsia="ar-SA" w:bidi="ar-MA"/>
            </w:rPr>
            <w:t>و</w:t>
          </w:r>
          <w:r w:rsidRPr="009B6462">
            <w:rPr>
              <w:rFonts w:ascii="Arial" w:eastAsia="Calibri" w:hAnsi="Arial" w:cs="arabswell_1"/>
              <w:b/>
              <w:bCs/>
              <w:rtl/>
              <w:lang w:val="en-US" w:eastAsia="ar-SA"/>
            </w:rPr>
            <w:t>التعليم العالي والبحث العلمي</w:t>
          </w:r>
        </w:p>
      </w:tc>
    </w:tr>
    <w:tr w:rsidR="00934DB0" w:rsidRPr="009B6462" w14:paraId="42ED134D" w14:textId="77777777" w:rsidTr="00CA5DFC">
      <w:trPr>
        <w:trHeight w:val="328"/>
        <w:jc w:val="center"/>
      </w:trPr>
      <w:tc>
        <w:tcPr>
          <w:tcW w:w="9441" w:type="dxa"/>
          <w:gridSpan w:val="3"/>
        </w:tcPr>
        <w:p w14:paraId="118553D0" w14:textId="77777777" w:rsidR="00934DB0" w:rsidRPr="009B6462" w:rsidRDefault="00934DB0" w:rsidP="00CA5DFC">
          <w:pPr>
            <w:jc w:val="center"/>
            <w:rPr>
              <w:rFonts w:ascii="Arial" w:eastAsia="Calibri" w:hAnsi="Arial" w:cs="arabswell_1"/>
              <w:b/>
              <w:bCs/>
              <w:rtl/>
              <w:lang w:val="en-US" w:eastAsia="ar-SA" w:bidi="ar-MA"/>
            </w:rPr>
          </w:pPr>
          <w:r w:rsidRPr="009B6462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الأكاديمية الجهوية للتربية والتكوين لجهة </w:t>
          </w: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 w:bidi="ar-MA"/>
            </w:rPr>
            <w:t>درعة تافيلالت</w:t>
          </w:r>
        </w:p>
      </w:tc>
    </w:tr>
    <w:tr w:rsidR="00934DB0" w:rsidRPr="009B6462" w14:paraId="6CB92B2C" w14:textId="77777777" w:rsidTr="00CA5DFC">
      <w:trPr>
        <w:trHeight w:val="421"/>
        <w:jc w:val="center"/>
      </w:trPr>
      <w:tc>
        <w:tcPr>
          <w:tcW w:w="9441" w:type="dxa"/>
          <w:gridSpan w:val="3"/>
        </w:tcPr>
        <w:p w14:paraId="1C0A486B" w14:textId="77777777" w:rsidR="00934DB0" w:rsidRPr="009B6462" w:rsidRDefault="00934DB0" w:rsidP="00CA5DFC">
          <w:pPr>
            <w:jc w:val="center"/>
            <w:rPr>
              <w:rFonts w:ascii="Calibri" w:eastAsia="Calibri" w:hAnsi="Calibri" w:cs="arabswell_1"/>
              <w:b/>
              <w:bCs/>
              <w:rtl/>
              <w:lang w:val="en-US" w:eastAsia="ar-SA"/>
            </w:rPr>
          </w:pPr>
          <w:r w:rsidRPr="009B6462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 xml:space="preserve">المديرية الإقليمية </w:t>
          </w: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ميدلت</w:t>
          </w:r>
        </w:p>
        <w:p w14:paraId="5188E35F" w14:textId="77777777" w:rsidR="00934DB0" w:rsidRDefault="00934DB0" w:rsidP="00CA5DFC">
          <w:pPr>
            <w:jc w:val="center"/>
            <w:rPr>
              <w:rFonts w:ascii="Calibri" w:eastAsia="Calibri" w:hAnsi="Calibri" w:cs="arabswell_1"/>
              <w:b/>
              <w:bCs/>
              <w:rtl/>
              <w:lang w:val="en-US" w:eastAsia="ar-SA"/>
            </w:rPr>
          </w:pPr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ثانوية احمد </w:t>
          </w:r>
          <w:proofErr w:type="spellStart"/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>الحنصالي</w:t>
          </w:r>
          <w:proofErr w:type="spellEnd"/>
          <w:r w:rsidRPr="009B6462">
            <w:rPr>
              <w:rFonts w:ascii="Calibri" w:eastAsia="Calibri" w:hAnsi="Calibri" w:cs="arabswell_1" w:hint="cs"/>
              <w:b/>
              <w:bCs/>
              <w:rtl/>
              <w:lang w:val="en-US" w:eastAsia="ar-SA"/>
            </w:rPr>
            <w:t xml:space="preserve"> الإعدادية</w:t>
          </w:r>
        </w:p>
        <w:p w14:paraId="0B879DB0" w14:textId="77777777" w:rsidR="00934DB0" w:rsidRPr="009B6462" w:rsidRDefault="00934DB0" w:rsidP="00CA5DFC">
          <w:pPr>
            <w:jc w:val="center"/>
            <w:rPr>
              <w:rFonts w:ascii="Calibri" w:eastAsia="Calibri" w:hAnsi="Calibri" w:cs="arabswell_1"/>
              <w:b/>
              <w:bCs/>
              <w:lang w:val="en-US" w:eastAsia="ar-SA"/>
            </w:rPr>
          </w:pPr>
          <w:r w:rsidRPr="00810A58">
            <w:rPr>
              <w:rFonts w:cs="arabswell_1"/>
              <w:b/>
              <w:bCs/>
              <w:rtl/>
            </w:rPr>
            <w:t>الموسم الدراسي2021/</w:t>
          </w:r>
          <w:r w:rsidRPr="00810A58">
            <w:rPr>
              <w:rFonts w:ascii="Calibri" w:eastAsia="Calibri" w:hAnsi="Calibri" w:cs="arabswell_1"/>
              <w:b/>
              <w:bCs/>
              <w:rtl/>
              <w:lang w:val="en-US" w:eastAsia="ar-SA"/>
            </w:rPr>
            <w:t>2020</w:t>
          </w:r>
        </w:p>
      </w:tc>
    </w:tr>
  </w:tbl>
  <w:p w14:paraId="16BA26B5" w14:textId="77777777" w:rsidR="009F232B" w:rsidRDefault="009F232B" w:rsidP="00934DB0">
    <w:pPr>
      <w:pStyle w:val="En-tte"/>
      <w:tabs>
        <w:tab w:val="clear" w:pos="4153"/>
        <w:tab w:val="clear" w:pos="8306"/>
        <w:tab w:val="center" w:pos="5244"/>
      </w:tabs>
    </w:pPr>
    <w:r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063483AE" wp14:editId="27AC6974">
          <wp:simplePos x="0" y="0"/>
          <wp:positionH relativeFrom="column">
            <wp:posOffset>-165309</wp:posOffset>
          </wp:positionH>
          <wp:positionV relativeFrom="paragraph">
            <wp:posOffset>348725</wp:posOffset>
          </wp:positionV>
          <wp:extent cx="7389826" cy="139147"/>
          <wp:effectExtent l="19050" t="0" r="1574" b="0"/>
          <wp:wrapNone/>
          <wp:docPr id="3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7389826" cy="13914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638"/>
    <w:rsid w:val="00001C90"/>
    <w:rsid w:val="000133EE"/>
    <w:rsid w:val="000D2D8A"/>
    <w:rsid w:val="000F1B73"/>
    <w:rsid w:val="00100AC0"/>
    <w:rsid w:val="001071E8"/>
    <w:rsid w:val="00122B09"/>
    <w:rsid w:val="00154BD2"/>
    <w:rsid w:val="00282A86"/>
    <w:rsid w:val="002A254B"/>
    <w:rsid w:val="00313929"/>
    <w:rsid w:val="00414EE1"/>
    <w:rsid w:val="004533E7"/>
    <w:rsid w:val="00461FF8"/>
    <w:rsid w:val="004A1E15"/>
    <w:rsid w:val="004C1251"/>
    <w:rsid w:val="00532509"/>
    <w:rsid w:val="005664F3"/>
    <w:rsid w:val="005A2216"/>
    <w:rsid w:val="005D0F2D"/>
    <w:rsid w:val="005F7529"/>
    <w:rsid w:val="0061778A"/>
    <w:rsid w:val="00621EE7"/>
    <w:rsid w:val="006436DB"/>
    <w:rsid w:val="006A29D7"/>
    <w:rsid w:val="006B4264"/>
    <w:rsid w:val="007445F5"/>
    <w:rsid w:val="007703DC"/>
    <w:rsid w:val="007A4E3C"/>
    <w:rsid w:val="007D448D"/>
    <w:rsid w:val="007F3026"/>
    <w:rsid w:val="0089495A"/>
    <w:rsid w:val="008A0589"/>
    <w:rsid w:val="008E0345"/>
    <w:rsid w:val="008F3595"/>
    <w:rsid w:val="00902638"/>
    <w:rsid w:val="00934DB0"/>
    <w:rsid w:val="00973D01"/>
    <w:rsid w:val="009A3F1D"/>
    <w:rsid w:val="009A51FD"/>
    <w:rsid w:val="009B0585"/>
    <w:rsid w:val="009C5396"/>
    <w:rsid w:val="009F232B"/>
    <w:rsid w:val="00A12457"/>
    <w:rsid w:val="00A344F2"/>
    <w:rsid w:val="00AA3622"/>
    <w:rsid w:val="00AC76B9"/>
    <w:rsid w:val="00AE6BBD"/>
    <w:rsid w:val="00B33CD1"/>
    <w:rsid w:val="00B67D27"/>
    <w:rsid w:val="00B72F50"/>
    <w:rsid w:val="00BB7C58"/>
    <w:rsid w:val="00C5274E"/>
    <w:rsid w:val="00CC22D5"/>
    <w:rsid w:val="00D508F4"/>
    <w:rsid w:val="00D665F6"/>
    <w:rsid w:val="00D7485D"/>
    <w:rsid w:val="00DB321C"/>
    <w:rsid w:val="00DB5BAC"/>
    <w:rsid w:val="00DC5C62"/>
    <w:rsid w:val="00DF1B85"/>
    <w:rsid w:val="00E02318"/>
    <w:rsid w:val="00E12442"/>
    <w:rsid w:val="00E3580F"/>
    <w:rsid w:val="00F07EAF"/>
    <w:rsid w:val="00F90ABC"/>
    <w:rsid w:val="00F924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D3FCE5"/>
  <w15:docId w15:val="{FCE68F9F-F2D3-4E22-9BAF-949B45C7D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8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F232B"/>
  </w:style>
  <w:style w:type="paragraph" w:styleId="Pieddepage">
    <w:name w:val="footer"/>
    <w:basedOn w:val="Normal"/>
    <w:link w:val="PieddepageCar"/>
    <w:uiPriority w:val="99"/>
    <w:unhideWhenUsed/>
    <w:rsid w:val="009F232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F232B"/>
  </w:style>
  <w:style w:type="paragraph" w:styleId="Textedebulles">
    <w:name w:val="Balloon Text"/>
    <w:basedOn w:val="Normal"/>
    <w:link w:val="TextedebullesCar"/>
    <w:uiPriority w:val="99"/>
    <w:semiHidden/>
    <w:unhideWhenUsed/>
    <w:rsid w:val="009F2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F232B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C76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Grilledutableau1">
    <w:name w:val="Grille du tableau1"/>
    <w:basedOn w:val="TableauNormal"/>
    <w:next w:val="Grilledutableau"/>
    <w:uiPriority w:val="59"/>
    <w:rsid w:val="002A2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id\Desktop\&#1606;&#1605;&#1608;&#1584;&#1580;%20&#1605;&#1585;&#1575;&#1587;&#1604;&#1577;%20(3)%20(1)%20-%20Copi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8402C7-66C3-494F-BB43-801229F32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نموذج مراسلة (3) (1) - Copie.dotx</Template>
  <TotalTime>150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MOHAMED.BENALI7</cp:lastModifiedBy>
  <cp:revision>29</cp:revision>
  <cp:lastPrinted>2020-09-27T22:01:00Z</cp:lastPrinted>
  <dcterms:created xsi:type="dcterms:W3CDTF">2017-10-09T15:32:00Z</dcterms:created>
  <dcterms:modified xsi:type="dcterms:W3CDTF">2025-05-01T22:18:00Z</dcterms:modified>
</cp:coreProperties>
</file>