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9E23B" w14:textId="77777777" w:rsidR="00001C90" w:rsidRPr="00E02318" w:rsidRDefault="00001C90" w:rsidP="00001C90">
      <w:pPr>
        <w:bidi/>
        <w:rPr>
          <w:rFonts w:cs="AL-Mohanad"/>
          <w:sz w:val="24"/>
          <w:szCs w:val="24"/>
          <w:lang w:bidi="ar-MA"/>
        </w:rPr>
      </w:pPr>
    </w:p>
    <w:p w14:paraId="7B28C6D9" w14:textId="77777777" w:rsidR="00621EE7" w:rsidRPr="009B6462" w:rsidRDefault="00001C90" w:rsidP="00313929">
      <w:pPr>
        <w:bidi/>
        <w:spacing w:after="0"/>
        <w:jc w:val="center"/>
        <w:rPr>
          <w:rFonts w:cs="MCS Erwah S_I normal."/>
          <w:sz w:val="48"/>
          <w:szCs w:val="48"/>
          <w:rtl/>
          <w:lang w:bidi="ar-MA"/>
        </w:rPr>
      </w:pPr>
      <w:r w:rsidRPr="009B6462">
        <w:rPr>
          <w:rFonts w:cs="MCS Erwah S_I normal." w:hint="cs"/>
          <w:sz w:val="48"/>
          <w:szCs w:val="48"/>
          <w:rtl/>
          <w:lang w:bidi="ar-MA"/>
        </w:rPr>
        <w:t>أعضاء مجلس</w:t>
      </w:r>
      <w:r w:rsidR="00313929" w:rsidRPr="009B6462">
        <w:rPr>
          <w:rFonts w:cs="MCS Erwah S_I normal." w:hint="cs"/>
          <w:sz w:val="48"/>
          <w:szCs w:val="48"/>
          <w:rtl/>
          <w:lang w:bidi="ar-MA"/>
        </w:rPr>
        <w:t xml:space="preserve"> </w:t>
      </w:r>
      <w:r w:rsidR="006436DB" w:rsidRPr="009B6462">
        <w:rPr>
          <w:rFonts w:cs="MCS Erwah S_I normal." w:hint="cs"/>
          <w:sz w:val="48"/>
          <w:szCs w:val="48"/>
          <w:rtl/>
          <w:lang w:bidi="ar-MA"/>
        </w:rPr>
        <w:t>ال</w:t>
      </w:r>
      <w:r w:rsidR="00313929" w:rsidRPr="009B6462">
        <w:rPr>
          <w:rFonts w:cs="MCS Erwah S_I normal." w:hint="cs"/>
          <w:sz w:val="48"/>
          <w:szCs w:val="48"/>
          <w:rtl/>
          <w:lang w:bidi="ar-MA"/>
        </w:rPr>
        <w:t>تدبير</w:t>
      </w:r>
      <w:r w:rsidRPr="009B6462">
        <w:rPr>
          <w:rFonts w:cs="MCS Erwah S_I normal." w:hint="cs"/>
          <w:sz w:val="48"/>
          <w:szCs w:val="48"/>
          <w:rtl/>
          <w:lang w:bidi="ar-MA"/>
        </w:rPr>
        <w:t xml:space="preserve"> للمؤسسة</w:t>
      </w:r>
    </w:p>
    <w:tbl>
      <w:tblPr>
        <w:tblStyle w:val="Grilledutableau"/>
        <w:tblpPr w:leftFromText="141" w:rightFromText="141" w:vertAnchor="text" w:horzAnchor="margin" w:tblpY="127"/>
        <w:bidiVisual/>
        <w:tblW w:w="10723" w:type="dxa"/>
        <w:tblLook w:val="04A0" w:firstRow="1" w:lastRow="0" w:firstColumn="1" w:lastColumn="0" w:noHBand="0" w:noVBand="1"/>
      </w:tblPr>
      <w:tblGrid>
        <w:gridCol w:w="2785"/>
        <w:gridCol w:w="4363"/>
        <w:gridCol w:w="3575"/>
      </w:tblGrid>
      <w:tr w:rsidR="009B6462" w14:paraId="196033F8" w14:textId="77777777" w:rsidTr="009B6462">
        <w:trPr>
          <w:trHeight w:val="558"/>
        </w:trPr>
        <w:tc>
          <w:tcPr>
            <w:tcW w:w="2785" w:type="dxa"/>
          </w:tcPr>
          <w:p w14:paraId="666175BB" w14:textId="77777777" w:rsidR="009B6462" w:rsidRPr="009B6462" w:rsidRDefault="009B6462" w:rsidP="009B6462">
            <w:pPr>
              <w:tabs>
                <w:tab w:val="center" w:pos="1678"/>
                <w:tab w:val="right" w:pos="3357"/>
              </w:tabs>
              <w:bidi/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</w:pPr>
            <w:r w:rsidRPr="009B6462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ab/>
              <w:t>الاسم و النسب</w:t>
            </w:r>
            <w:r w:rsidRPr="009B6462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ab/>
            </w:r>
          </w:p>
        </w:tc>
        <w:tc>
          <w:tcPr>
            <w:tcW w:w="4363" w:type="dxa"/>
          </w:tcPr>
          <w:p w14:paraId="43EE6D5C" w14:textId="77777777" w:rsidR="009B6462" w:rsidRPr="009B6462" w:rsidRDefault="009B6462" w:rsidP="009B6462">
            <w:pPr>
              <w:bidi/>
              <w:jc w:val="center"/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</w:pPr>
            <w:r w:rsidRPr="009B6462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>المهمة</w:t>
            </w:r>
          </w:p>
        </w:tc>
        <w:tc>
          <w:tcPr>
            <w:tcW w:w="3575" w:type="dxa"/>
          </w:tcPr>
          <w:p w14:paraId="2CE647E0" w14:textId="77777777" w:rsidR="009B6462" w:rsidRPr="009B6462" w:rsidRDefault="009B6462" w:rsidP="009B6462">
            <w:pPr>
              <w:bidi/>
              <w:jc w:val="center"/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</w:pPr>
            <w:r w:rsidRPr="009B6462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>مادة التدريس</w:t>
            </w:r>
          </w:p>
        </w:tc>
      </w:tr>
      <w:tr w:rsidR="009B6462" w14:paraId="51377588" w14:textId="77777777" w:rsidTr="009B6462">
        <w:trPr>
          <w:trHeight w:val="612"/>
        </w:trPr>
        <w:tc>
          <w:tcPr>
            <w:tcW w:w="2785" w:type="dxa"/>
          </w:tcPr>
          <w:p w14:paraId="1AB67189" w14:textId="62482591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642E5056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رئيس المؤسسة</w:t>
            </w:r>
          </w:p>
        </w:tc>
        <w:tc>
          <w:tcPr>
            <w:tcW w:w="3575" w:type="dxa"/>
          </w:tcPr>
          <w:p w14:paraId="5FCCDC97" w14:textId="77777777" w:rsidR="009B6462" w:rsidRPr="009B6462" w:rsidRDefault="00000000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swell_1"/>
                <w:b/>
                <w:bCs/>
                <w:noProof/>
                <w:sz w:val="28"/>
                <w:szCs w:val="28"/>
                <w:rtl/>
                <w:lang w:eastAsia="fr-FR"/>
              </w:rPr>
              <w:pict w14:anchorId="7A453FBF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9" type="#_x0000_t32" style="position:absolute;left:0;text-align:left;margin-left:-3.85pt;margin-top:1.85pt;width:177.65pt;height:29.7pt;flip:x;z-index:251659264;mso-position-horizontal-relative:text;mso-position-vertical-relative:text" o:connectortype="straight"/>
              </w:pict>
            </w:r>
          </w:p>
        </w:tc>
      </w:tr>
      <w:tr w:rsidR="009B6462" w14:paraId="38875714" w14:textId="77777777" w:rsidTr="009B6462">
        <w:trPr>
          <w:trHeight w:val="612"/>
        </w:trPr>
        <w:tc>
          <w:tcPr>
            <w:tcW w:w="2785" w:type="dxa"/>
          </w:tcPr>
          <w:p w14:paraId="57A4B2BA" w14:textId="04D618A0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64697EFB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 xml:space="preserve">حار </w:t>
            </w:r>
            <w:r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 xml:space="preserve">س </w:t>
            </w: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عام للخارجية</w:t>
            </w:r>
          </w:p>
        </w:tc>
        <w:tc>
          <w:tcPr>
            <w:tcW w:w="3575" w:type="dxa"/>
          </w:tcPr>
          <w:p w14:paraId="3E39553A" w14:textId="77777777" w:rsidR="009B6462" w:rsidRPr="009B6462" w:rsidRDefault="00000000" w:rsidP="009B6462">
            <w:pPr>
              <w:bidi/>
              <w:jc w:val="center"/>
              <w:rPr>
                <w:rFonts w:cs="arabswell_1"/>
                <w:b/>
                <w:bCs/>
                <w:noProof/>
                <w:sz w:val="28"/>
                <w:szCs w:val="28"/>
                <w:rtl/>
                <w:lang w:eastAsia="fr-FR"/>
              </w:rPr>
            </w:pPr>
            <w:r>
              <w:rPr>
                <w:rFonts w:cs="arabswell_1"/>
                <w:b/>
                <w:bCs/>
                <w:noProof/>
                <w:sz w:val="28"/>
                <w:szCs w:val="28"/>
                <w:rtl/>
                <w:lang w:eastAsia="fr-FR"/>
              </w:rPr>
              <w:pict w14:anchorId="4DAB89A2">
                <v:shape id="_x0000_s2062" type="#_x0000_t32" style="position:absolute;left:0;text-align:left;margin-left:-3.85pt;margin-top:.45pt;width:177.65pt;height:29.7pt;flip:x;z-index:251658240;mso-position-horizontal-relative:text;mso-position-vertical-relative:text" o:connectortype="straight"/>
              </w:pict>
            </w:r>
          </w:p>
        </w:tc>
      </w:tr>
      <w:tr w:rsidR="009B6462" w14:paraId="5A444657" w14:textId="77777777" w:rsidTr="009B6462">
        <w:trPr>
          <w:trHeight w:val="643"/>
        </w:trPr>
        <w:tc>
          <w:tcPr>
            <w:tcW w:w="2785" w:type="dxa"/>
          </w:tcPr>
          <w:p w14:paraId="3B247F45" w14:textId="247B69A6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02334E37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أستاذ</w:t>
            </w:r>
          </w:p>
        </w:tc>
        <w:tc>
          <w:tcPr>
            <w:tcW w:w="3575" w:type="dxa"/>
          </w:tcPr>
          <w:p w14:paraId="054C46C9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اللغة العربية</w:t>
            </w:r>
          </w:p>
        </w:tc>
      </w:tr>
      <w:tr w:rsidR="009B6462" w14:paraId="7F21EAAD" w14:textId="77777777" w:rsidTr="009B6462">
        <w:trPr>
          <w:trHeight w:val="643"/>
        </w:trPr>
        <w:tc>
          <w:tcPr>
            <w:tcW w:w="2785" w:type="dxa"/>
          </w:tcPr>
          <w:p w14:paraId="084B66B8" w14:textId="2D90CFA3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4FB05358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3A7A4125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اللغة الفرنسية</w:t>
            </w:r>
          </w:p>
        </w:tc>
      </w:tr>
      <w:tr w:rsidR="009B6462" w14:paraId="0D608C24" w14:textId="77777777" w:rsidTr="009B6462">
        <w:trPr>
          <w:trHeight w:val="612"/>
        </w:trPr>
        <w:tc>
          <w:tcPr>
            <w:tcW w:w="2785" w:type="dxa"/>
          </w:tcPr>
          <w:p w14:paraId="5334DE91" w14:textId="277A5AE3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2E4B33EC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1613B702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الرياضيات</w:t>
            </w:r>
          </w:p>
        </w:tc>
      </w:tr>
      <w:tr w:rsidR="009B6462" w14:paraId="1828F18C" w14:textId="77777777" w:rsidTr="009B6462">
        <w:trPr>
          <w:trHeight w:val="612"/>
        </w:trPr>
        <w:tc>
          <w:tcPr>
            <w:tcW w:w="2785" w:type="dxa"/>
          </w:tcPr>
          <w:p w14:paraId="4BECEE56" w14:textId="1BFD728F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5B8027FE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5E8B1170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الاجتماعيات</w:t>
            </w:r>
          </w:p>
        </w:tc>
      </w:tr>
      <w:tr w:rsidR="009B6462" w14:paraId="62C5DE61" w14:textId="77777777" w:rsidTr="009B6462">
        <w:trPr>
          <w:trHeight w:val="612"/>
        </w:trPr>
        <w:tc>
          <w:tcPr>
            <w:tcW w:w="2785" w:type="dxa"/>
          </w:tcPr>
          <w:p w14:paraId="75C744FF" w14:textId="6520A559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78AEF33A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6AB5FD5E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الفيزياء و الكيمياء</w:t>
            </w:r>
          </w:p>
        </w:tc>
      </w:tr>
      <w:tr w:rsidR="009B6462" w14:paraId="1184D2D2" w14:textId="77777777" w:rsidTr="009B6462">
        <w:trPr>
          <w:trHeight w:val="612"/>
        </w:trPr>
        <w:tc>
          <w:tcPr>
            <w:tcW w:w="2785" w:type="dxa"/>
          </w:tcPr>
          <w:p w14:paraId="5BF12A45" w14:textId="30743986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4DEF7CA5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778DAF23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علوم الحياة و الأرض</w:t>
            </w:r>
          </w:p>
        </w:tc>
      </w:tr>
      <w:tr w:rsidR="009B6462" w14:paraId="6BEFA52F" w14:textId="77777777" w:rsidTr="009B6462">
        <w:trPr>
          <w:trHeight w:val="643"/>
        </w:trPr>
        <w:tc>
          <w:tcPr>
            <w:tcW w:w="2785" w:type="dxa"/>
          </w:tcPr>
          <w:p w14:paraId="2F987491" w14:textId="75CF9C9F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06BCB3F3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10501984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التربية الإسلامية</w:t>
            </w:r>
          </w:p>
        </w:tc>
      </w:tr>
      <w:tr w:rsidR="009B6462" w14:paraId="5114ED9B" w14:textId="77777777" w:rsidTr="009B6462">
        <w:trPr>
          <w:trHeight w:val="649"/>
        </w:trPr>
        <w:tc>
          <w:tcPr>
            <w:tcW w:w="2785" w:type="dxa"/>
          </w:tcPr>
          <w:p w14:paraId="63A0D9CF" w14:textId="38B882E3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2CD0BD08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5EF0A5C9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التربية البدنية</w:t>
            </w:r>
          </w:p>
        </w:tc>
      </w:tr>
      <w:tr w:rsidR="009B6462" w14:paraId="5168CFC2" w14:textId="77777777" w:rsidTr="009B6462">
        <w:trPr>
          <w:trHeight w:val="612"/>
        </w:trPr>
        <w:tc>
          <w:tcPr>
            <w:tcW w:w="2785" w:type="dxa"/>
          </w:tcPr>
          <w:p w14:paraId="2AEC2821" w14:textId="19821383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40CC4524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77855708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اللغة الإنجليزية</w:t>
            </w:r>
          </w:p>
        </w:tc>
      </w:tr>
      <w:tr w:rsidR="009B6462" w14:paraId="4870A9F4" w14:textId="77777777" w:rsidTr="009B6462">
        <w:trPr>
          <w:trHeight w:val="643"/>
        </w:trPr>
        <w:tc>
          <w:tcPr>
            <w:tcW w:w="2785" w:type="dxa"/>
          </w:tcPr>
          <w:p w14:paraId="3CF71713" w14:textId="2E334249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6E3D0652" w14:textId="77777777" w:rsidR="009B6462" w:rsidRPr="009B6462" w:rsidRDefault="009B6462" w:rsidP="009B6462">
            <w:pPr>
              <w:jc w:val="center"/>
              <w:rPr>
                <w:rFonts w:cs="arabswell_1"/>
                <w:b/>
                <w:bCs/>
                <w:sz w:val="28"/>
                <w:szCs w:val="28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</w:rPr>
              <w:t>أستاذ</w:t>
            </w:r>
          </w:p>
        </w:tc>
        <w:tc>
          <w:tcPr>
            <w:tcW w:w="3575" w:type="dxa"/>
          </w:tcPr>
          <w:p w14:paraId="36287080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المعلوميات</w:t>
            </w:r>
          </w:p>
        </w:tc>
      </w:tr>
      <w:tr w:rsidR="009B6462" w14:paraId="4A865383" w14:textId="77777777" w:rsidTr="009B6462">
        <w:trPr>
          <w:trHeight w:val="643"/>
        </w:trPr>
        <w:tc>
          <w:tcPr>
            <w:tcW w:w="2785" w:type="dxa"/>
          </w:tcPr>
          <w:p w14:paraId="2534CC1C" w14:textId="7F82BF1C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7587192C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رئيس جمعية أمهات و أباء</w:t>
            </w:r>
          </w:p>
          <w:p w14:paraId="5ADDA65E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و أولياء أمور التلاميذ</w:t>
            </w:r>
          </w:p>
        </w:tc>
        <w:tc>
          <w:tcPr>
            <w:tcW w:w="3575" w:type="dxa"/>
          </w:tcPr>
          <w:p w14:paraId="044447E2" w14:textId="77777777" w:rsidR="009B6462" w:rsidRPr="009B6462" w:rsidRDefault="00000000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swell_1"/>
                <w:b/>
                <w:bCs/>
                <w:noProof/>
                <w:sz w:val="28"/>
                <w:szCs w:val="28"/>
                <w:rtl/>
                <w:lang w:eastAsia="fr-FR"/>
              </w:rPr>
              <w:pict w14:anchorId="48CBE072">
                <v:shape id="_x0000_s2060" type="#_x0000_t32" style="position:absolute;left:0;text-align:left;margin-left:-3.85pt;margin-top:1.5pt;width:177.65pt;height:40.7pt;flip:x;z-index:251660288;mso-position-horizontal-relative:text;mso-position-vertical-relative:text" o:connectortype="straight"/>
              </w:pict>
            </w:r>
          </w:p>
        </w:tc>
      </w:tr>
      <w:tr w:rsidR="009B6462" w14:paraId="21BFA3E1" w14:textId="77777777" w:rsidTr="009B6462">
        <w:trPr>
          <w:trHeight w:val="643"/>
        </w:trPr>
        <w:tc>
          <w:tcPr>
            <w:tcW w:w="2785" w:type="dxa"/>
          </w:tcPr>
          <w:p w14:paraId="1E3E9B17" w14:textId="55EA9825" w:rsidR="009B6462" w:rsidRPr="009B6462" w:rsidRDefault="009B6462" w:rsidP="009B6462">
            <w:pPr>
              <w:bidi/>
              <w:jc w:val="center"/>
              <w:rPr>
                <w:rFonts w:ascii="Amiri" w:hAnsi="Amiri" w:cs="Amir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363" w:type="dxa"/>
          </w:tcPr>
          <w:p w14:paraId="62D0744E" w14:textId="77777777" w:rsidR="009B6462" w:rsidRPr="009B6462" w:rsidRDefault="009B6462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 w:rsidRPr="009B6462">
              <w:rPr>
                <w:rFonts w:cs="arabswell_1" w:hint="cs"/>
                <w:b/>
                <w:bCs/>
                <w:sz w:val="28"/>
                <w:szCs w:val="28"/>
                <w:rtl/>
                <w:lang w:bidi="ar-MA"/>
              </w:rPr>
              <w:t>رئيس المجلس القروي</w:t>
            </w:r>
          </w:p>
        </w:tc>
        <w:tc>
          <w:tcPr>
            <w:tcW w:w="3575" w:type="dxa"/>
          </w:tcPr>
          <w:p w14:paraId="720AC1F4" w14:textId="77777777" w:rsidR="009B6462" w:rsidRPr="009B6462" w:rsidRDefault="00000000" w:rsidP="009B6462">
            <w:pPr>
              <w:bidi/>
              <w:jc w:val="center"/>
              <w:rPr>
                <w:rFonts w:cs="arabswell_1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swell_1"/>
                <w:b/>
                <w:bCs/>
                <w:noProof/>
                <w:sz w:val="28"/>
                <w:szCs w:val="28"/>
                <w:rtl/>
                <w:lang w:eastAsia="fr-FR"/>
              </w:rPr>
              <w:pict w14:anchorId="506E5206">
                <v:shape id="_x0000_s2061" type="#_x0000_t32" style="position:absolute;left:0;text-align:left;margin-left:-3.85pt;margin-top:.3pt;width:177.65pt;height:30.5pt;flip:x;z-index:251661312;mso-position-horizontal-relative:text;mso-position-vertical-relative:text" o:connectortype="straight"/>
              </w:pict>
            </w:r>
          </w:p>
        </w:tc>
      </w:tr>
    </w:tbl>
    <w:p w14:paraId="4FFEBA7D" w14:textId="77777777" w:rsidR="00E02318" w:rsidRDefault="009B6462" w:rsidP="009B6462">
      <w:pPr>
        <w:bidi/>
        <w:spacing w:after="0"/>
        <w:rPr>
          <w:rFonts w:cs="AL-Mohanad"/>
          <w:sz w:val="28"/>
          <w:szCs w:val="28"/>
          <w:rtl/>
          <w:lang w:bidi="ar-MA"/>
        </w:rPr>
      </w:pPr>
      <w:r>
        <w:rPr>
          <w:rFonts w:cs="AL-Mohanad" w:hint="cs"/>
          <w:sz w:val="28"/>
          <w:szCs w:val="28"/>
          <w:rtl/>
          <w:lang w:bidi="ar-MA"/>
        </w:rPr>
        <w:t xml:space="preserve">                                       </w:t>
      </w:r>
    </w:p>
    <w:sectPr w:rsidR="00E02318" w:rsidSect="009B64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25" w:right="851" w:bottom="567" w:left="56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ECDF1" w14:textId="77777777" w:rsidR="00420DF9" w:rsidRDefault="00420DF9" w:rsidP="009F232B">
      <w:pPr>
        <w:spacing w:after="0" w:line="240" w:lineRule="auto"/>
      </w:pPr>
      <w:r>
        <w:separator/>
      </w:r>
    </w:p>
  </w:endnote>
  <w:endnote w:type="continuationSeparator" w:id="0">
    <w:p w14:paraId="388150AF" w14:textId="77777777" w:rsidR="00420DF9" w:rsidRDefault="00420DF9" w:rsidP="009F2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CS Erwah S_I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Aljazeera">
    <w:altName w:val="Arial"/>
    <w:charset w:val="00"/>
    <w:family w:val="auto"/>
    <w:pitch w:val="variable"/>
    <w:sig w:usb0="00002003" w:usb1="00000000" w:usb2="00000000" w:usb3="00000000" w:csb0="00000041" w:csb1="00000000"/>
  </w:font>
  <w:font w:name="Amiri">
    <w:altName w:val="Arial"/>
    <w:charset w:val="00"/>
    <w:family w:val="auto"/>
    <w:pitch w:val="variable"/>
    <w:sig w:usb0="A000206F" w:usb1="80002042" w:usb2="00000008" w:usb3="00000000" w:csb0="000000D3" w:csb1="00000000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21555" w14:textId="77777777" w:rsidR="009B6462" w:rsidRDefault="009B646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02680" w14:textId="77777777" w:rsidR="009B6462" w:rsidRDefault="009B646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D8D7A" w14:textId="77777777" w:rsidR="009B6462" w:rsidRDefault="009B646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DEC4F" w14:textId="77777777" w:rsidR="00420DF9" w:rsidRDefault="00420DF9" w:rsidP="009F232B">
      <w:pPr>
        <w:spacing w:after="0" w:line="240" w:lineRule="auto"/>
      </w:pPr>
      <w:r>
        <w:separator/>
      </w:r>
    </w:p>
  </w:footnote>
  <w:footnote w:type="continuationSeparator" w:id="0">
    <w:p w14:paraId="6F8B2257" w14:textId="77777777" w:rsidR="00420DF9" w:rsidRDefault="00420DF9" w:rsidP="009F2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05CB9" w14:textId="77777777" w:rsidR="009B6462" w:rsidRDefault="009B646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52B4F" w14:textId="77777777" w:rsidR="009F232B" w:rsidRDefault="009F232B">
    <w:pPr>
      <w:pStyle w:val="En-tte"/>
    </w:pPr>
  </w:p>
  <w:p w14:paraId="44EB26ED" w14:textId="77777777" w:rsidR="009F232B" w:rsidRDefault="009F232B">
    <w:pPr>
      <w:pStyle w:val="En-tte"/>
    </w:pPr>
  </w:p>
  <w:tbl>
    <w:tblPr>
      <w:tblStyle w:val="Grilledutableau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16"/>
      <w:gridCol w:w="1794"/>
      <w:gridCol w:w="3631"/>
    </w:tblGrid>
    <w:tr w:rsidR="009B6462" w:rsidRPr="009B6462" w14:paraId="5EE0771C" w14:textId="77777777" w:rsidTr="00CA5DFC">
      <w:trPr>
        <w:trHeight w:val="1144"/>
        <w:jc w:val="center"/>
      </w:trPr>
      <w:tc>
        <w:tcPr>
          <w:tcW w:w="4016" w:type="dxa"/>
          <w:vAlign w:val="bottom"/>
        </w:tcPr>
        <w:p w14:paraId="0C4138E7" w14:textId="77777777" w:rsidR="009B6462" w:rsidRPr="009B6462" w:rsidRDefault="009B6462" w:rsidP="009B6462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ⵜⴰⴳⵍⴷⵉⵜ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ⵍⵎⵖⵔⵉⴱ</w:t>
          </w:r>
        </w:p>
        <w:p w14:paraId="3D30B17D" w14:textId="77777777" w:rsidR="009B6462" w:rsidRPr="009B6462" w:rsidRDefault="009B6462" w:rsidP="009B6462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rtl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ⵜⴰⵎⴰⵡⴰⵙⵜ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ⵓⵙⴳⵎⵉ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ⴰⵏⴰⵎⵓⵔ</w:t>
          </w:r>
        </w:p>
        <w:p w14:paraId="1015CB66" w14:textId="77777777" w:rsidR="009B6462" w:rsidRPr="009B6462" w:rsidRDefault="009B6462" w:rsidP="009B6462">
          <w:pPr>
            <w:jc w:val="center"/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ⴷ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ⵓⵙⵉⵍⵖ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ⴰⵥⵥⵓⵍⴰⵏ</w:t>
          </w:r>
        </w:p>
        <w:p w14:paraId="2F28CA5E" w14:textId="77777777" w:rsidR="009B6462" w:rsidRPr="009B6462" w:rsidRDefault="009B6462" w:rsidP="009B6462">
          <w:pPr>
            <w:jc w:val="center"/>
            <w:rPr>
              <w:rFonts w:ascii="Arial" w:eastAsia="Batang" w:hAnsi="Arial" w:cs="arabswell_1"/>
              <w:b/>
              <w:bCs/>
              <w:lang w:val="af-ZA"/>
            </w:rPr>
          </w:pP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ⵓⵙⵍⵎⴷ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ⴰⵏⴰⴼⵍⵍⴰ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ⵓⵔⵣⵣⵓ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ⴰⵎⴰⵙⵙⴰⵏ</w:t>
          </w:r>
        </w:p>
      </w:tc>
      <w:tc>
        <w:tcPr>
          <w:tcW w:w="1794" w:type="dxa"/>
        </w:tcPr>
        <w:p w14:paraId="4AE84879" w14:textId="77777777" w:rsidR="009B6462" w:rsidRPr="009B6462" w:rsidRDefault="009B6462" w:rsidP="009B6462">
          <w:pPr>
            <w:jc w:val="center"/>
            <w:rPr>
              <w:rFonts w:ascii="Arial" w:eastAsia="Calibri" w:hAnsi="Arial" w:cs="arabswell_1"/>
              <w:b/>
              <w:bCs/>
              <w:rtl/>
              <w:lang w:bidi="ar-MA"/>
            </w:rPr>
          </w:pPr>
          <w:r w:rsidRPr="009B6462">
            <w:rPr>
              <w:rFonts w:ascii="Arial" w:eastAsia="Calibri" w:hAnsi="Arial" w:cs="arabswell_1"/>
              <w:b/>
              <w:bCs/>
              <w:noProof/>
            </w:rPr>
            <w:drawing>
              <wp:inline distT="0" distB="0" distL="0" distR="0" wp14:anchorId="32AC5028" wp14:editId="178BCF6C">
                <wp:extent cx="787640" cy="857631"/>
                <wp:effectExtent l="0" t="0" r="0" b="0"/>
                <wp:docPr id="2" name="صورة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184" cy="93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31" w:type="dxa"/>
          <w:vAlign w:val="bottom"/>
        </w:tcPr>
        <w:p w14:paraId="4C311902" w14:textId="77777777" w:rsidR="009B6462" w:rsidRPr="009B6462" w:rsidRDefault="009B6462" w:rsidP="009B6462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rtl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المملكة المغربية</w:t>
          </w:r>
        </w:p>
        <w:p w14:paraId="12992D68" w14:textId="77777777" w:rsidR="009B6462" w:rsidRPr="009B6462" w:rsidRDefault="009B6462" w:rsidP="009B6462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وزارة التربية الوطنية</w:t>
          </w:r>
        </w:p>
        <w:p w14:paraId="196FB3CB" w14:textId="77777777" w:rsidR="009B6462" w:rsidRPr="009B6462" w:rsidRDefault="009B6462" w:rsidP="009B6462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والتكوين المهني</w:t>
          </w:r>
        </w:p>
        <w:p w14:paraId="6D513162" w14:textId="77777777" w:rsidR="009B6462" w:rsidRPr="009B6462" w:rsidRDefault="009B6462" w:rsidP="009B6462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 w:hint="cs"/>
              <w:b/>
              <w:bCs/>
              <w:rtl/>
              <w:lang w:eastAsia="ar-SA" w:bidi="ar-MA"/>
            </w:rPr>
            <w:t>و</w:t>
          </w: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التعليم العالي والبحث العلمي</w:t>
          </w:r>
        </w:p>
      </w:tc>
    </w:tr>
    <w:tr w:rsidR="009B6462" w:rsidRPr="009B6462" w14:paraId="770810CB" w14:textId="77777777" w:rsidTr="00CA5DFC">
      <w:trPr>
        <w:trHeight w:val="328"/>
        <w:jc w:val="center"/>
      </w:trPr>
      <w:tc>
        <w:tcPr>
          <w:tcW w:w="9441" w:type="dxa"/>
          <w:gridSpan w:val="3"/>
        </w:tcPr>
        <w:p w14:paraId="64464669" w14:textId="77777777" w:rsidR="009B6462" w:rsidRPr="009B6462" w:rsidRDefault="009B6462" w:rsidP="009B6462">
          <w:pPr>
            <w:jc w:val="center"/>
            <w:rPr>
              <w:rFonts w:ascii="Arial" w:eastAsia="Calibri" w:hAnsi="Arial" w:cs="arabswell_1"/>
              <w:b/>
              <w:bCs/>
              <w:rtl/>
              <w:lang w:val="en-US" w:eastAsia="ar-SA" w:bidi="ar-MA"/>
            </w:rPr>
          </w:pPr>
          <w:r w:rsidRPr="009B6462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الأكاديمية الجهوية للتربية والتكوين لجهة </w:t>
          </w: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 w:bidi="ar-MA"/>
            </w:rPr>
            <w:t>درعة تافيلالت</w:t>
          </w:r>
        </w:p>
      </w:tc>
    </w:tr>
    <w:tr w:rsidR="009B6462" w:rsidRPr="009B6462" w14:paraId="00B0396D" w14:textId="77777777" w:rsidTr="00CA5DFC">
      <w:trPr>
        <w:trHeight w:val="421"/>
        <w:jc w:val="center"/>
      </w:trPr>
      <w:tc>
        <w:tcPr>
          <w:tcW w:w="9441" w:type="dxa"/>
          <w:gridSpan w:val="3"/>
        </w:tcPr>
        <w:p w14:paraId="0B79361C" w14:textId="77777777" w:rsidR="009B6462" w:rsidRPr="009B6462" w:rsidRDefault="009B6462" w:rsidP="009B6462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9B6462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المديرية الإقليمية </w:t>
          </w: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ميدلت</w:t>
          </w:r>
        </w:p>
        <w:p w14:paraId="441D751D" w14:textId="77777777" w:rsidR="009B6462" w:rsidRDefault="009B6462" w:rsidP="009B6462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ثانوية احمد </w:t>
          </w:r>
          <w:proofErr w:type="spellStart"/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الحنصالي</w:t>
          </w:r>
          <w:proofErr w:type="spellEnd"/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 الإعدادية</w:t>
          </w:r>
        </w:p>
        <w:p w14:paraId="3922A211" w14:textId="77777777" w:rsidR="009B6462" w:rsidRPr="009B6462" w:rsidRDefault="009B6462" w:rsidP="009B6462">
          <w:pPr>
            <w:jc w:val="center"/>
            <w:rPr>
              <w:rFonts w:ascii="Calibri" w:eastAsia="Calibri" w:hAnsi="Calibri" w:cs="arabswell_1"/>
              <w:b/>
              <w:bCs/>
              <w:lang w:val="en-US" w:eastAsia="ar-SA"/>
            </w:rPr>
          </w:pPr>
          <w:r w:rsidRPr="00810A58">
            <w:rPr>
              <w:rFonts w:cs="arabswell_1"/>
              <w:b/>
              <w:bCs/>
              <w:rtl/>
            </w:rPr>
            <w:t>الموسم الدراسي2021/</w:t>
          </w:r>
          <w:r w:rsidRPr="00810A58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>2020</w:t>
          </w:r>
        </w:p>
      </w:tc>
    </w:tr>
  </w:tbl>
  <w:p w14:paraId="0397B682" w14:textId="77777777" w:rsidR="009F232B" w:rsidRDefault="009F232B" w:rsidP="009B6462">
    <w:pPr>
      <w:pStyle w:val="En-tte"/>
      <w:tabs>
        <w:tab w:val="clear" w:pos="4153"/>
        <w:tab w:val="clear" w:pos="8306"/>
        <w:tab w:val="left" w:pos="7059"/>
      </w:tabs>
    </w:pPr>
    <w:r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69A1213F" wp14:editId="658564DF">
          <wp:simplePos x="0" y="0"/>
          <wp:positionH relativeFrom="column">
            <wp:posOffset>-165309</wp:posOffset>
          </wp:positionH>
          <wp:positionV relativeFrom="paragraph">
            <wp:posOffset>348725</wp:posOffset>
          </wp:positionV>
          <wp:extent cx="7389826" cy="139147"/>
          <wp:effectExtent l="19050" t="0" r="1574" b="0"/>
          <wp:wrapNone/>
          <wp:docPr id="3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7389826" cy="1391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2273E" w14:textId="77777777" w:rsidR="009B6462" w:rsidRDefault="009B646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6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638"/>
    <w:rsid w:val="00001C90"/>
    <w:rsid w:val="000133EE"/>
    <w:rsid w:val="000D2D8A"/>
    <w:rsid w:val="000F1B73"/>
    <w:rsid w:val="00100AC0"/>
    <w:rsid w:val="001071E8"/>
    <w:rsid w:val="00122B09"/>
    <w:rsid w:val="00154BD2"/>
    <w:rsid w:val="00282A86"/>
    <w:rsid w:val="00313929"/>
    <w:rsid w:val="00414EE1"/>
    <w:rsid w:val="00420DF9"/>
    <w:rsid w:val="004533E7"/>
    <w:rsid w:val="004A1E15"/>
    <w:rsid w:val="00532509"/>
    <w:rsid w:val="005A2216"/>
    <w:rsid w:val="005F7529"/>
    <w:rsid w:val="0061778A"/>
    <w:rsid w:val="00621EE7"/>
    <w:rsid w:val="006436DB"/>
    <w:rsid w:val="006A29D7"/>
    <w:rsid w:val="006B4264"/>
    <w:rsid w:val="006F052F"/>
    <w:rsid w:val="007445F5"/>
    <w:rsid w:val="007A4E3C"/>
    <w:rsid w:val="007D3AC1"/>
    <w:rsid w:val="007D448D"/>
    <w:rsid w:val="007F3026"/>
    <w:rsid w:val="0089495A"/>
    <w:rsid w:val="008A0589"/>
    <w:rsid w:val="008E0345"/>
    <w:rsid w:val="008F3595"/>
    <w:rsid w:val="00902638"/>
    <w:rsid w:val="00973D01"/>
    <w:rsid w:val="009A3F1D"/>
    <w:rsid w:val="009A51FD"/>
    <w:rsid w:val="009B6462"/>
    <w:rsid w:val="009C5396"/>
    <w:rsid w:val="009F232B"/>
    <w:rsid w:val="00A12457"/>
    <w:rsid w:val="00A344F2"/>
    <w:rsid w:val="00AC76B9"/>
    <w:rsid w:val="00AE6BBD"/>
    <w:rsid w:val="00AF7BDA"/>
    <w:rsid w:val="00B33CD1"/>
    <w:rsid w:val="00B67D27"/>
    <w:rsid w:val="00B72F50"/>
    <w:rsid w:val="00BB7C58"/>
    <w:rsid w:val="00C5274E"/>
    <w:rsid w:val="00CC22D5"/>
    <w:rsid w:val="00D508F4"/>
    <w:rsid w:val="00D665F6"/>
    <w:rsid w:val="00D7485D"/>
    <w:rsid w:val="00D848F2"/>
    <w:rsid w:val="00DB321C"/>
    <w:rsid w:val="00DB5BAC"/>
    <w:rsid w:val="00DC5C62"/>
    <w:rsid w:val="00DF1B85"/>
    <w:rsid w:val="00E02318"/>
    <w:rsid w:val="00E12442"/>
    <w:rsid w:val="00E3580F"/>
    <w:rsid w:val="00E729E5"/>
    <w:rsid w:val="00F07EAF"/>
    <w:rsid w:val="00F90ABC"/>
    <w:rsid w:val="00F924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  <o:rules v:ext="edit">
        <o:r id="V:Rule1" type="connector" idref="#_x0000_s2059"/>
        <o:r id="V:Rule2" type="connector" idref="#_x0000_s2061"/>
        <o:r id="V:Rule3" type="connector" idref="#_x0000_s2060"/>
        <o:r id="V:Rule4" type="connector" idref="#_x0000_s2062"/>
      </o:rules>
    </o:shapelayout>
  </w:shapeDefaults>
  <w:decimalSymbol w:val=","/>
  <w:listSeparator w:val=";"/>
  <w14:docId w14:val="28331762"/>
  <w15:docId w15:val="{05819A8A-C3AE-4D45-B4E7-A643544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8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232B"/>
  </w:style>
  <w:style w:type="paragraph" w:styleId="Pieddepage">
    <w:name w:val="footer"/>
    <w:basedOn w:val="Normal"/>
    <w:link w:val="Pieddepag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232B"/>
  </w:style>
  <w:style w:type="paragraph" w:styleId="Textedebulles">
    <w:name w:val="Balloon Text"/>
    <w:basedOn w:val="Normal"/>
    <w:link w:val="TextedebullesCar"/>
    <w:uiPriority w:val="99"/>
    <w:semiHidden/>
    <w:unhideWhenUsed/>
    <w:rsid w:val="009F2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232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C76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9B6462"/>
    <w:pPr>
      <w:spacing w:after="0" w:line="240" w:lineRule="auto"/>
    </w:pPr>
    <w:rPr>
      <w:lang w:val="fr-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d\Desktop\&#1606;&#1605;&#1608;&#1584;&#1580;%20&#1605;&#1585;&#1575;&#1587;&#1604;&#1577;%20(3)%20(1)%20-%20Copi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97EF2-5EFD-4E9B-A37C-C332A1D46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نموذج مراسلة (3) (1) - Copie.dotx</Template>
  <TotalTime>150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MOHAMED.BENALI7</cp:lastModifiedBy>
  <cp:revision>26</cp:revision>
  <cp:lastPrinted>2020-09-27T21:59:00Z</cp:lastPrinted>
  <dcterms:created xsi:type="dcterms:W3CDTF">2017-10-09T15:32:00Z</dcterms:created>
  <dcterms:modified xsi:type="dcterms:W3CDTF">2025-05-01T22:18:00Z</dcterms:modified>
</cp:coreProperties>
</file>